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7B880" w14:textId="1E11EA53" w:rsidR="004423AC" w:rsidRDefault="0004795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05CC7A" wp14:editId="5CC5F550">
                <wp:simplePos x="0" y="0"/>
                <wp:positionH relativeFrom="page">
                  <wp:posOffset>520065</wp:posOffset>
                </wp:positionH>
                <wp:positionV relativeFrom="page">
                  <wp:posOffset>8489315</wp:posOffset>
                </wp:positionV>
                <wp:extent cx="1518285" cy="360680"/>
                <wp:effectExtent l="0" t="0" r="5715" b="20320"/>
                <wp:wrapTight wrapText="bothSides">
                  <wp:wrapPolygon edited="0">
                    <wp:start x="0" y="0"/>
                    <wp:lineTo x="0" y="21296"/>
                    <wp:lineTo x="21320" y="21296"/>
                    <wp:lineTo x="21320" y="0"/>
                    <wp:lineTo x="0" y="0"/>
                  </wp:wrapPolygon>
                </wp:wrapTight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6C725" w14:textId="77777777" w:rsidR="003B50B6" w:rsidRPr="00447C1F" w:rsidRDefault="003B50B6" w:rsidP="004423AC">
                            <w:pPr>
                              <w:pStyle w:val="Heading3"/>
                              <w:rPr>
                                <w:color w:val="387EC8"/>
                                <w:sz w:val="18"/>
                                <w:szCs w:val="18"/>
                              </w:rPr>
                            </w:pPr>
                            <w:r w:rsidRPr="00447C1F">
                              <w:rPr>
                                <w:color w:val="387EC8"/>
                                <w:sz w:val="18"/>
                                <w:szCs w:val="18"/>
                              </w:rPr>
                              <w:t>Web</w:t>
                            </w:r>
                          </w:p>
                          <w:p w14:paraId="291299E1" w14:textId="77777777" w:rsidR="003B50B6" w:rsidRPr="00B4534E" w:rsidRDefault="00047951" w:rsidP="004423AC">
                            <w:pPr>
                              <w:pStyle w:val="Contac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3B50B6" w:rsidRPr="00B4534E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</w:rPr>
                                <w:t>www.Bitterrootmassage.com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40.95pt;margin-top:668.45pt;width:119.55pt;height:28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" filled="f" stroked="f">
                <v:textbox inset="0,0,0,0">
                  <w:txbxContent>
                    <w:p w14:paraId="1206C725" w14:textId="77777777" w:rsidR="003B50B6" w:rsidRPr="00447C1F" w:rsidRDefault="003B50B6" w:rsidP="004423AC">
                      <w:pPr>
                        <w:pStyle w:val="Heading3"/>
                        <w:rPr>
                          <w:color w:val="387EC8"/>
                          <w:sz w:val="18"/>
                          <w:szCs w:val="18"/>
                        </w:rPr>
                      </w:pPr>
                      <w:r w:rsidRPr="00447C1F">
                        <w:rPr>
                          <w:color w:val="387EC8"/>
                          <w:sz w:val="18"/>
                          <w:szCs w:val="18"/>
                        </w:rPr>
                        <w:t>Web</w:t>
                      </w:r>
                    </w:p>
                    <w:p w14:paraId="291299E1" w14:textId="77777777" w:rsidR="003B50B6" w:rsidRPr="00B4534E" w:rsidRDefault="00047951" w:rsidP="004423AC">
                      <w:pPr>
                        <w:pStyle w:val="Contact"/>
                        <w:rPr>
                          <w:color w:val="auto"/>
                          <w:sz w:val="18"/>
                          <w:szCs w:val="18"/>
                        </w:rPr>
                      </w:pPr>
                      <w:hyperlink r:id="rId7" w:history="1">
                        <w:r w:rsidR="003B50B6" w:rsidRPr="00B4534E">
                          <w:rPr>
                            <w:rStyle w:val="Hyperlink"/>
                            <w:color w:val="auto"/>
                            <w:sz w:val="18"/>
                            <w:szCs w:val="18"/>
                          </w:rPr>
                          <w:t>www.Bitterrootmassage.com</w:t>
                        </w:r>
                      </w:hyperlink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33FFBE" wp14:editId="213A8325">
                <wp:simplePos x="0" y="0"/>
                <wp:positionH relativeFrom="page">
                  <wp:posOffset>520065</wp:posOffset>
                </wp:positionH>
                <wp:positionV relativeFrom="page">
                  <wp:posOffset>8849995</wp:posOffset>
                </wp:positionV>
                <wp:extent cx="1428750" cy="201930"/>
                <wp:effectExtent l="0" t="0" r="19050" b="1270"/>
                <wp:wrapTight wrapText="bothSides">
                  <wp:wrapPolygon edited="0">
                    <wp:start x="0" y="0"/>
                    <wp:lineTo x="0" y="19019"/>
                    <wp:lineTo x="21504" y="19019"/>
                    <wp:lineTo x="21504" y="0"/>
                    <wp:lineTo x="0" y="0"/>
                  </wp:wrapPolygon>
                </wp:wrapTight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C8F14" w14:textId="01B1495F" w:rsidR="003B50B6" w:rsidRPr="00447C1F" w:rsidRDefault="003B50B6" w:rsidP="00447C1F">
                            <w:pPr>
                              <w:pStyle w:val="Contac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info@bitterrootmassage.com</w:t>
                            </w:r>
                            <w:r w:rsidRPr="00447C1F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40.95pt;margin-top:696.85pt;width:112.5pt;height:15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" filled="f" stroked="f">
                <v:textbox inset="0,0,0,0">
                  <w:txbxContent>
                    <w:p w14:paraId="5E8C8F14" w14:textId="01B1495F" w:rsidR="003B50B6" w:rsidRPr="00447C1F" w:rsidRDefault="003B50B6" w:rsidP="00447C1F">
                      <w:pPr>
                        <w:pStyle w:val="Contact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info@bitterrootmassage.com</w:t>
                      </w:r>
                      <w:r w:rsidRPr="00447C1F">
                        <w:rPr>
                          <w:color w:val="auto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3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DC2E1" wp14:editId="56F66748">
                <wp:simplePos x="0" y="0"/>
                <wp:positionH relativeFrom="page">
                  <wp:posOffset>529590</wp:posOffset>
                </wp:positionH>
                <wp:positionV relativeFrom="page">
                  <wp:posOffset>7065645</wp:posOffset>
                </wp:positionV>
                <wp:extent cx="1419225" cy="483870"/>
                <wp:effectExtent l="0" t="0" r="3175" b="24130"/>
                <wp:wrapTight wrapText="bothSides">
                  <wp:wrapPolygon edited="0">
                    <wp:start x="0" y="0"/>
                    <wp:lineTo x="0" y="21543"/>
                    <wp:lineTo x="21262" y="21543"/>
                    <wp:lineTo x="21262" y="0"/>
                    <wp:lineTo x="0" y="0"/>
                  </wp:wrapPolygon>
                </wp:wrapTight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1570E9" w14:textId="568A2094" w:rsidR="003B50B6" w:rsidRPr="00971C41" w:rsidRDefault="003B50B6" w:rsidP="004423AC">
                            <w:pPr>
                              <w:pStyle w:val="BlockText"/>
                            </w:pPr>
                            <w:r>
                              <w:t xml:space="preserve">International Academy of </w:t>
                            </w:r>
                            <w:proofErr w:type="spellStart"/>
                            <w:r>
                              <w:t>NeuroMuscular</w:t>
                            </w:r>
                            <w:proofErr w:type="spellEnd"/>
                            <w:r>
                              <w:t xml:space="preserve"> Therapies, St Petersburg, FL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41.7pt;margin-top:556.35pt;width:111.75pt;height:38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" filled="f" stroked="f">
                <v:textbox inset="0,0,0,0">
                  <w:txbxContent>
                    <w:p w14:paraId="361570E9" w14:textId="568A2094" w:rsidR="003B50B6" w:rsidRPr="00971C41" w:rsidRDefault="003B50B6" w:rsidP="004423AC">
                      <w:pPr>
                        <w:pStyle w:val="BlockText"/>
                      </w:pPr>
                      <w:r>
                        <w:t xml:space="preserve">International Academy of </w:t>
                      </w:r>
                      <w:proofErr w:type="spellStart"/>
                      <w:r>
                        <w:t>NeuroMuscular</w:t>
                      </w:r>
                      <w:proofErr w:type="spellEnd"/>
                      <w:r>
                        <w:t xml:space="preserve"> Therapies, St Petersburg, FL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A21CBB" wp14:editId="12C97E13">
                <wp:simplePos x="0" y="0"/>
                <wp:positionH relativeFrom="page">
                  <wp:posOffset>529590</wp:posOffset>
                </wp:positionH>
                <wp:positionV relativeFrom="page">
                  <wp:posOffset>6520180</wp:posOffset>
                </wp:positionV>
                <wp:extent cx="1508760" cy="232410"/>
                <wp:effectExtent l="0" t="0" r="15240" b="21590"/>
                <wp:wrapTight wrapText="bothSides">
                  <wp:wrapPolygon edited="0">
                    <wp:start x="0" y="0"/>
                    <wp:lineTo x="0" y="21246"/>
                    <wp:lineTo x="21455" y="21246"/>
                    <wp:lineTo x="21455" y="0"/>
                    <wp:lineTo x="0" y="0"/>
                  </wp:wrapPolygon>
                </wp:wrapTight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4FB3F0" w14:textId="7CCD427B" w:rsidR="003B50B6" w:rsidRPr="00971C41" w:rsidRDefault="003B50B6" w:rsidP="004423AC">
                            <w:pPr>
                              <w:pStyle w:val="BlockText"/>
                            </w:pPr>
                            <w:proofErr w:type="spellStart"/>
                            <w:r>
                              <w:t>Heartsong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gramStart"/>
                            <w:r>
                              <w:t>TLC  Corvallis</w:t>
                            </w:r>
                            <w:proofErr w:type="gramEnd"/>
                            <w:r>
                              <w:t>, MT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41.7pt;margin-top:513.4pt;width:118.8pt;height:18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" filled="f" stroked="f">
                <v:textbox inset="0,0,0,0">
                  <w:txbxContent>
                    <w:p w14:paraId="684FB3F0" w14:textId="7CCD427B" w:rsidR="003B50B6" w:rsidRPr="00971C41" w:rsidRDefault="003B50B6" w:rsidP="004423AC">
                      <w:pPr>
                        <w:pStyle w:val="BlockText"/>
                      </w:pPr>
                      <w:proofErr w:type="spellStart"/>
                      <w:r>
                        <w:t>Heartsong</w:t>
                      </w:r>
                      <w:proofErr w:type="spellEnd"/>
                      <w:r>
                        <w:t xml:space="preserve">, </w:t>
                      </w:r>
                      <w:proofErr w:type="gramStart"/>
                      <w:r>
                        <w:t>TLC  Corvallis</w:t>
                      </w:r>
                      <w:proofErr w:type="gramEnd"/>
                      <w:r>
                        <w:t>, MT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3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3B563C" wp14:editId="35BC45AB">
                <wp:simplePos x="0" y="0"/>
                <wp:positionH relativeFrom="page">
                  <wp:posOffset>529590</wp:posOffset>
                </wp:positionH>
                <wp:positionV relativeFrom="page">
                  <wp:posOffset>6753225</wp:posOffset>
                </wp:positionV>
                <wp:extent cx="1508760" cy="312420"/>
                <wp:effectExtent l="0" t="0" r="15240" b="17780"/>
                <wp:wrapTight wrapText="bothSides">
                  <wp:wrapPolygon edited="0">
                    <wp:start x="0" y="0"/>
                    <wp:lineTo x="0" y="21073"/>
                    <wp:lineTo x="21455" y="21073"/>
                    <wp:lineTo x="21455" y="0"/>
                    <wp:lineTo x="0" y="0"/>
                  </wp:wrapPolygon>
                </wp:wrapTight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803316" w14:textId="6B49F6F4" w:rsidR="003B50B6" w:rsidRPr="00DD5E5A" w:rsidRDefault="003B50B6" w:rsidP="004423AC">
                            <w:pPr>
                              <w:pStyle w:val="Heading2"/>
                              <w:rPr>
                                <w:color w:val="387EC8"/>
                              </w:rPr>
                            </w:pPr>
                            <w:proofErr w:type="spellStart"/>
                            <w:r w:rsidRPr="00DD5E5A">
                              <w:rPr>
                                <w:color w:val="387EC8"/>
                              </w:rPr>
                              <w:t>Neuro</w:t>
                            </w:r>
                            <w:r>
                              <w:rPr>
                                <w:color w:val="387EC8"/>
                              </w:rPr>
                              <w:t>Muscular</w:t>
                            </w:r>
                            <w:proofErr w:type="spellEnd"/>
                            <w:r>
                              <w:rPr>
                                <w:color w:val="387EC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7EC8"/>
                              </w:rPr>
                              <w:t>Therapy  Certified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41.7pt;margin-top:531.75pt;width:118.8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" filled="f" stroked="f">
                <v:textbox inset="0,0,0,0">
                  <w:txbxContent>
                    <w:p w14:paraId="23803316" w14:textId="6B49F6F4" w:rsidR="003B50B6" w:rsidRPr="00DD5E5A" w:rsidRDefault="003B50B6" w:rsidP="004423AC">
                      <w:pPr>
                        <w:pStyle w:val="Heading2"/>
                        <w:rPr>
                          <w:color w:val="387EC8"/>
                        </w:rPr>
                      </w:pPr>
                      <w:proofErr w:type="spellStart"/>
                      <w:r w:rsidRPr="00DD5E5A">
                        <w:rPr>
                          <w:color w:val="387EC8"/>
                        </w:rPr>
                        <w:t>Neuro</w:t>
                      </w:r>
                      <w:r>
                        <w:rPr>
                          <w:color w:val="387EC8"/>
                        </w:rPr>
                        <w:t>Muscular</w:t>
                      </w:r>
                      <w:proofErr w:type="spellEnd"/>
                      <w:r>
                        <w:rPr>
                          <w:color w:val="387EC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87EC8"/>
                        </w:rPr>
                        <w:t>Therapy  Certified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3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973037" wp14:editId="53F9EB14">
                <wp:simplePos x="0" y="0"/>
                <wp:positionH relativeFrom="page">
                  <wp:posOffset>529590</wp:posOffset>
                </wp:positionH>
                <wp:positionV relativeFrom="page">
                  <wp:posOffset>5967095</wp:posOffset>
                </wp:positionV>
                <wp:extent cx="1508760" cy="320040"/>
                <wp:effectExtent l="0" t="0" r="15240" b="10160"/>
                <wp:wrapTight wrapText="bothSides">
                  <wp:wrapPolygon edited="0">
                    <wp:start x="0" y="0"/>
                    <wp:lineTo x="0" y="20571"/>
                    <wp:lineTo x="21455" y="20571"/>
                    <wp:lineTo x="21455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A36461" w14:textId="6237AEF2" w:rsidR="003B50B6" w:rsidRPr="00971C41" w:rsidRDefault="003B50B6" w:rsidP="004423AC">
                            <w:pPr>
                              <w:pStyle w:val="BlockText"/>
                            </w:pPr>
                            <w:r>
                              <w:t>Massage Training Institute, Kalispell, MT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41.7pt;margin-top:469.85pt;width:118.8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" filled="f" stroked="f">
                <v:textbox inset="0,0,0,0">
                  <w:txbxContent>
                    <w:p w14:paraId="6DA36461" w14:textId="6237AEF2" w:rsidR="003B50B6" w:rsidRPr="00971C41" w:rsidRDefault="003B50B6" w:rsidP="004423AC">
                      <w:pPr>
                        <w:pStyle w:val="BlockText"/>
                      </w:pPr>
                      <w:r>
                        <w:t>Massage Training Institute, Kalispell, MT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3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A18BCD" wp14:editId="65E31718">
                <wp:simplePos x="0" y="0"/>
                <wp:positionH relativeFrom="page">
                  <wp:posOffset>529590</wp:posOffset>
                </wp:positionH>
                <wp:positionV relativeFrom="page">
                  <wp:posOffset>5419725</wp:posOffset>
                </wp:positionV>
                <wp:extent cx="1508760" cy="320040"/>
                <wp:effectExtent l="0" t="0" r="15240" b="10160"/>
                <wp:wrapTight wrapText="bothSides">
                  <wp:wrapPolygon edited="0">
                    <wp:start x="0" y="0"/>
                    <wp:lineTo x="0" y="20571"/>
                    <wp:lineTo x="21455" y="20571"/>
                    <wp:lineTo x="21455" y="0"/>
                    <wp:lineTo x="0" y="0"/>
                  </wp:wrapPolygon>
                </wp:wrapTight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FF9BE7" w14:textId="5BC54DE7" w:rsidR="003B50B6" w:rsidRPr="00971C41" w:rsidRDefault="003B50B6" w:rsidP="004423AC">
                            <w:pPr>
                              <w:pStyle w:val="BlockText"/>
                            </w:pPr>
                            <w:r>
                              <w:t>Day Break Geriatric Massage Institute, Indianapolis, 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41.7pt;margin-top:426.75pt;width:118.8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" filled="f" stroked="f">
                <v:textbox inset="0,0,0,0">
                  <w:txbxContent>
                    <w:p w14:paraId="5AFF9BE7" w14:textId="5BC54DE7" w:rsidR="003B50B6" w:rsidRPr="00971C41" w:rsidRDefault="003B50B6" w:rsidP="004423AC">
                      <w:pPr>
                        <w:pStyle w:val="BlockText"/>
                      </w:pPr>
                      <w:r>
                        <w:t>Day Break Geriatric Massage Institute, Indianapolis, IN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3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E45F6E" wp14:editId="6F4930D4">
                <wp:simplePos x="0" y="0"/>
                <wp:positionH relativeFrom="page">
                  <wp:posOffset>529590</wp:posOffset>
                </wp:positionH>
                <wp:positionV relativeFrom="page">
                  <wp:posOffset>5814695</wp:posOffset>
                </wp:positionV>
                <wp:extent cx="1508760" cy="164465"/>
                <wp:effectExtent l="0" t="0" r="15240" b="13335"/>
                <wp:wrapTight wrapText="bothSides">
                  <wp:wrapPolygon edited="0">
                    <wp:start x="0" y="0"/>
                    <wp:lineTo x="0" y="20015"/>
                    <wp:lineTo x="21455" y="20015"/>
                    <wp:lineTo x="21455" y="0"/>
                    <wp:lineTo x="0" y="0"/>
                  </wp:wrapPolygon>
                </wp:wrapTight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C06598" w14:textId="2C49CAA1" w:rsidR="003B50B6" w:rsidRPr="00DD5E5A" w:rsidRDefault="003B50B6" w:rsidP="004423AC">
                            <w:pPr>
                              <w:pStyle w:val="Heading2"/>
                              <w:rPr>
                                <w:color w:val="387EC8"/>
                              </w:rPr>
                            </w:pPr>
                            <w:r w:rsidRPr="00DD5E5A">
                              <w:rPr>
                                <w:color w:val="387EC8"/>
                              </w:rPr>
                              <w:t>M</w:t>
                            </w:r>
                            <w:r>
                              <w:rPr>
                                <w:color w:val="387EC8"/>
                              </w:rPr>
                              <w:t>assage 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1.7pt;margin-top:457.85pt;width:118.8pt;height:12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" filled="f" stroked="f">
                <v:textbox inset="0,0,0,0">
                  <w:txbxContent>
                    <w:p w14:paraId="66C06598" w14:textId="2C49CAA1" w:rsidR="003B50B6" w:rsidRPr="00DD5E5A" w:rsidRDefault="003B50B6" w:rsidP="004423AC">
                      <w:pPr>
                        <w:pStyle w:val="Heading2"/>
                        <w:rPr>
                          <w:color w:val="387EC8"/>
                        </w:rPr>
                      </w:pPr>
                      <w:r w:rsidRPr="00DD5E5A">
                        <w:rPr>
                          <w:color w:val="387EC8"/>
                        </w:rPr>
                        <w:t>M</w:t>
                      </w:r>
                      <w:r>
                        <w:rPr>
                          <w:color w:val="387EC8"/>
                        </w:rPr>
                        <w:t>assage Training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3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8A2AD" wp14:editId="4515C591">
                <wp:simplePos x="0" y="0"/>
                <wp:positionH relativeFrom="page">
                  <wp:posOffset>529590</wp:posOffset>
                </wp:positionH>
                <wp:positionV relativeFrom="page">
                  <wp:posOffset>5267325</wp:posOffset>
                </wp:positionV>
                <wp:extent cx="1610360" cy="164465"/>
                <wp:effectExtent l="0" t="0" r="15240" b="13335"/>
                <wp:wrapTight wrapText="bothSides">
                  <wp:wrapPolygon edited="0">
                    <wp:start x="0" y="0"/>
                    <wp:lineTo x="0" y="20015"/>
                    <wp:lineTo x="21464" y="20015"/>
                    <wp:lineTo x="21464" y="0"/>
                    <wp:lineTo x="0" y="0"/>
                  </wp:wrapPolygon>
                </wp:wrapTight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DFA017" w14:textId="62C7B844" w:rsidR="003B50B6" w:rsidRPr="00DD5E5A" w:rsidRDefault="003B50B6" w:rsidP="004423AC">
                            <w:pPr>
                              <w:pStyle w:val="Heading2"/>
                              <w:rPr>
                                <w:color w:val="387EC8"/>
                              </w:rPr>
                            </w:pPr>
                            <w:r w:rsidRPr="00DD5E5A">
                              <w:rPr>
                                <w:color w:val="387EC8"/>
                              </w:rPr>
                              <w:t>G</w:t>
                            </w:r>
                            <w:r>
                              <w:rPr>
                                <w:color w:val="387EC8"/>
                              </w:rPr>
                              <w:t>eriatric Massage Certified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1.7pt;margin-top:414.75pt;width:126.8pt;height:12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" filled="f" stroked="f">
                <v:textbox inset="0,0,0,0">
                  <w:txbxContent>
                    <w:p w14:paraId="55DFA017" w14:textId="62C7B844" w:rsidR="003B50B6" w:rsidRPr="00DD5E5A" w:rsidRDefault="003B50B6" w:rsidP="004423AC">
                      <w:pPr>
                        <w:pStyle w:val="Heading2"/>
                        <w:rPr>
                          <w:color w:val="387EC8"/>
                        </w:rPr>
                      </w:pPr>
                      <w:r w:rsidRPr="00DD5E5A">
                        <w:rPr>
                          <w:color w:val="387EC8"/>
                        </w:rPr>
                        <w:t>G</w:t>
                      </w:r>
                      <w:r>
                        <w:rPr>
                          <w:color w:val="387EC8"/>
                        </w:rPr>
                        <w:t>eriatric Massage Certified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3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655C7" wp14:editId="4B6A2646">
                <wp:simplePos x="0" y="0"/>
                <wp:positionH relativeFrom="page">
                  <wp:posOffset>529590</wp:posOffset>
                </wp:positionH>
                <wp:positionV relativeFrom="page">
                  <wp:posOffset>6365875</wp:posOffset>
                </wp:positionV>
                <wp:extent cx="1508760" cy="164465"/>
                <wp:effectExtent l="0" t="0" r="15240" b="13335"/>
                <wp:wrapTight wrapText="bothSides">
                  <wp:wrapPolygon edited="0">
                    <wp:start x="0" y="0"/>
                    <wp:lineTo x="0" y="20015"/>
                    <wp:lineTo x="21455" y="20015"/>
                    <wp:lineTo x="21455" y="0"/>
                    <wp:lineTo x="0" y="0"/>
                  </wp:wrapPolygon>
                </wp:wrapTight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A34C13" w14:textId="67ECF442" w:rsidR="003B50B6" w:rsidRPr="00DD5E5A" w:rsidRDefault="003B50B6" w:rsidP="004423AC">
                            <w:pPr>
                              <w:pStyle w:val="Heading2"/>
                              <w:rPr>
                                <w:color w:val="387EC8"/>
                              </w:rPr>
                            </w:pPr>
                            <w:r w:rsidRPr="00DD5E5A">
                              <w:rPr>
                                <w:color w:val="387EC8"/>
                              </w:rPr>
                              <w:t>R</w:t>
                            </w:r>
                            <w:r>
                              <w:rPr>
                                <w:color w:val="387EC8"/>
                              </w:rPr>
                              <w:t>eiki 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1.7pt;margin-top:501.25pt;width:118.8pt;height:12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" filled="f" stroked="f">
                <v:textbox inset="0,0,0,0">
                  <w:txbxContent>
                    <w:p w14:paraId="56A34C13" w14:textId="67ECF442" w:rsidR="003B50B6" w:rsidRPr="00DD5E5A" w:rsidRDefault="003B50B6" w:rsidP="004423AC">
                      <w:pPr>
                        <w:pStyle w:val="Heading2"/>
                        <w:rPr>
                          <w:color w:val="387EC8"/>
                        </w:rPr>
                      </w:pPr>
                      <w:r w:rsidRPr="00DD5E5A">
                        <w:rPr>
                          <w:color w:val="387EC8"/>
                        </w:rPr>
                        <w:t>R</w:t>
                      </w:r>
                      <w:r>
                        <w:rPr>
                          <w:color w:val="387EC8"/>
                        </w:rPr>
                        <w:t>eiki Training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50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8C2897" wp14:editId="52080710">
                <wp:simplePos x="0" y="0"/>
                <wp:positionH relativeFrom="page">
                  <wp:posOffset>2374900</wp:posOffset>
                </wp:positionH>
                <wp:positionV relativeFrom="page">
                  <wp:posOffset>4676140</wp:posOffset>
                </wp:positionV>
                <wp:extent cx="2286000" cy="4488180"/>
                <wp:effectExtent l="0" t="0" r="0" b="7620"/>
                <wp:wrapTight wrapText="bothSides">
                  <wp:wrapPolygon edited="0">
                    <wp:start x="0" y="0"/>
                    <wp:lineTo x="0" y="21514"/>
                    <wp:lineTo x="21360" y="21514"/>
                    <wp:lineTo x="21360" y="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48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 id="1">
                        <w:txbxContent>
                          <w:p w14:paraId="40D6C624" w14:textId="77777777" w:rsidR="003B50B6" w:rsidRPr="003A4113" w:rsidRDefault="003B50B6" w:rsidP="005A3753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A41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Importance/Value: </w:t>
                            </w:r>
                          </w:p>
                          <w:p w14:paraId="0A7C3C48" w14:textId="2763768C" w:rsidR="003B50B6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468" w:hanging="28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Increases b</w:t>
                            </w:r>
                            <w:r w:rsidR="00CC19D8">
                              <w:rPr>
                                <w:sz w:val="24"/>
                                <w:szCs w:val="24"/>
                              </w:rPr>
                              <w:t>lood flow that cleanses, removes excess fluids, and nourishes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cells</w:t>
                            </w:r>
                          </w:p>
                          <w:p w14:paraId="4A890BD1" w14:textId="06972872" w:rsidR="003B50B6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468" w:hanging="28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Softens hardened muscles that make movement stiff or painful</w:t>
                            </w:r>
                          </w:p>
                          <w:p w14:paraId="157EC965" w14:textId="31F8CF48" w:rsidR="003B50B6" w:rsidRPr="005A3753" w:rsidRDefault="003B50B6" w:rsidP="004423A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468" w:hanging="28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Soothes older adults as they cope with health issues and increasing fears  </w:t>
                            </w:r>
                          </w:p>
                          <w:p w14:paraId="0C545CAA" w14:textId="77777777" w:rsidR="003B50B6" w:rsidRPr="00312227" w:rsidRDefault="003B50B6" w:rsidP="005A3753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222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Differences: </w:t>
                            </w:r>
                          </w:p>
                          <w:p w14:paraId="1B73AEE4" w14:textId="41853810" w:rsidR="003B50B6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0"/>
                              </w:tabs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Conducted in a wheelchair, hospital bed or massage table in seated, supine </w:t>
                            </w:r>
                            <w:r w:rsidRPr="00E30F34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prone position without turning over</w:t>
                            </w:r>
                          </w:p>
                          <w:p w14:paraId="40091F18" w14:textId="6DF00EFC" w:rsidR="003B50B6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0"/>
                              </w:tabs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30 minutes </w:t>
                            </w:r>
                          </w:p>
                          <w:p w14:paraId="38FAB363" w14:textId="77777777" w:rsidR="003B50B6" w:rsidRPr="00D26B2D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0"/>
                              </w:tabs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D26B2D">
                              <w:rPr>
                                <w:sz w:val="24"/>
                                <w:szCs w:val="24"/>
                              </w:rPr>
                              <w:t>Gentle and involves fluffing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special massage 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stroke which combines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long and kneading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 strokes</w:t>
                            </w:r>
                          </w:p>
                          <w:p w14:paraId="6277C272" w14:textId="77777777" w:rsidR="003B50B6" w:rsidRDefault="003B50B6" w:rsidP="0040294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0"/>
                              </w:tabs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D26B2D">
                              <w:rPr>
                                <w:sz w:val="24"/>
                                <w:szCs w:val="24"/>
                              </w:rPr>
                              <w:t>No pullin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 or stretching</w:t>
                            </w:r>
                          </w:p>
                          <w:p w14:paraId="76E03B72" w14:textId="276B6D4D" w:rsidR="003B50B6" w:rsidRPr="0040294C" w:rsidRDefault="003B50B6" w:rsidP="0040294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0"/>
                              </w:tabs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40294C">
                              <w:rPr>
                                <w:sz w:val="24"/>
                                <w:szCs w:val="24"/>
                              </w:rPr>
                              <w:t>Different strokes in surgical areas (avoids aggravating joint replacements)</w:t>
                            </w:r>
                            <w:r w:rsidRPr="0040294C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5C9C22DB" w14:textId="6AB51B5E" w:rsidR="003B50B6" w:rsidRPr="00D26B2D" w:rsidRDefault="003B50B6" w:rsidP="005A3753">
                            <w:pPr>
                              <w:pStyle w:val="NoSpacing"/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What Client Experiences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6CF200C0" w14:textId="6CF9E2EC" w:rsidR="003B50B6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126861">
                              <w:rPr>
                                <w:sz w:val="24"/>
                                <w:szCs w:val="24"/>
                                <w:u w:val="single"/>
                              </w:rPr>
                              <w:t>Foot: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 gentle ankle pumping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(dilates blood vessels), 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>rotations (maintain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 range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of </w:t>
                            </w:r>
                          </w:p>
                          <w:p w14:paraId="1B13B3BF" w14:textId="3CFE55B7" w:rsidR="003B50B6" w:rsidRPr="00312227" w:rsidRDefault="003B50B6" w:rsidP="005A3753">
                            <w:pPr>
                              <w:pStyle w:val="NoSpacing"/>
                              <w:ind w:left="45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motion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) and sole of the foot and</w:t>
                            </w:r>
                            <w:r w:rsidRPr="00312227">
                              <w:rPr>
                                <w:sz w:val="24"/>
                                <w:szCs w:val="24"/>
                              </w:rPr>
                              <w:t xml:space="preserve"> Achilles tendon massage</w:t>
                            </w:r>
                          </w:p>
                          <w:p w14:paraId="79B59A05" w14:textId="71CCB23D" w:rsidR="003B50B6" w:rsidRPr="0040294C" w:rsidRDefault="003B50B6" w:rsidP="0040294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126861">
                              <w:rPr>
                                <w:sz w:val="24"/>
                                <w:szCs w:val="24"/>
                                <w:u w:val="single"/>
                              </w:rPr>
                              <w:t>Leg: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very light 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>strokes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>(decrease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 swelling),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long kneading strokes 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helps return blood to heart</w:t>
                            </w:r>
                            <w:r w:rsidRPr="0040294C">
                              <w:rPr>
                                <w:sz w:val="24"/>
                                <w:szCs w:val="24"/>
                              </w:rPr>
                              <w:t xml:space="preserve">); circular strokes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40294C">
                              <w:rPr>
                                <w:sz w:val="24"/>
                                <w:szCs w:val="24"/>
                              </w:rPr>
                              <w:t>knee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 and</w:t>
                            </w:r>
                            <w:r w:rsidRPr="0040294C">
                              <w:rPr>
                                <w:sz w:val="24"/>
                                <w:szCs w:val="24"/>
                              </w:rPr>
                              <w:t xml:space="preserve"> where appropriat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e, gentle hip and leg rotation</w:t>
                            </w:r>
                          </w:p>
                          <w:p w14:paraId="46E29818" w14:textId="6396CCD9" w:rsidR="003B50B6" w:rsidRPr="00D26B2D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126861">
                              <w:rPr>
                                <w:sz w:val="24"/>
                                <w:szCs w:val="24"/>
                                <w:u w:val="single"/>
                              </w:rPr>
                              <w:t>Hand: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gentle rotating strokes on 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palm only </w:t>
                            </w:r>
                          </w:p>
                          <w:p w14:paraId="7DF1A84E" w14:textId="3B55F792" w:rsidR="003B50B6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126861">
                              <w:rPr>
                                <w:sz w:val="24"/>
                                <w:szCs w:val="24"/>
                                <w:u w:val="single"/>
                              </w:rPr>
                              <w:t>Arm: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gentle long kneading strokes </w:t>
                            </w:r>
                          </w:p>
                          <w:p w14:paraId="3AD2C580" w14:textId="01F1EA59" w:rsidR="003B50B6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Traps and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 w:rsidRPr="00126861">
                              <w:rPr>
                                <w:sz w:val="24"/>
                                <w:szCs w:val="24"/>
                                <w:u w:val="single"/>
                              </w:rPr>
                              <w:t>ecs</w:t>
                            </w:r>
                            <w:proofErr w:type="spellEnd"/>
                            <w:r w:rsidRPr="00126861">
                              <w:rPr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kneading and quick light drumming strokes</w:t>
                            </w:r>
                          </w:p>
                          <w:p w14:paraId="42EFA16E" w14:textId="08678D57" w:rsidR="003B50B6" w:rsidRDefault="003B50B6" w:rsidP="005A375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Scalp, Neck and</w:t>
                            </w:r>
                            <w:r w:rsidRPr="00126861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Face: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light strokes</w:t>
                            </w:r>
                            <w:r w:rsidRPr="00D26B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6EAE52" w14:textId="77101630" w:rsidR="003B50B6" w:rsidRPr="00126861" w:rsidRDefault="003B50B6" w:rsidP="0012686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5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126861">
                              <w:rPr>
                                <w:sz w:val="24"/>
                                <w:szCs w:val="24"/>
                                <w:u w:val="single"/>
                              </w:rPr>
                              <w:t>Back: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gentle open-handed strokes from the sacrum to the top of the shoulder blades</w:t>
                            </w:r>
                          </w:p>
                          <w:p w14:paraId="61261083" w14:textId="77777777" w:rsidR="003B50B6" w:rsidRPr="003A1EB8" w:rsidRDefault="003B50B6" w:rsidP="004423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187pt;margin-top:368.2pt;width:180pt;height:353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" filled="f" stroked="f">
                <v:textbox style="mso-next-textbox:#Text Box 7" inset="0,0,0,0">
                  <w:txbxContent>
                    <w:p w14:paraId="40D6C624" w14:textId="77777777" w:rsidR="003B50B6" w:rsidRPr="003A4113" w:rsidRDefault="003B50B6" w:rsidP="005A3753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3A4113">
                        <w:rPr>
                          <w:b/>
                          <w:sz w:val="24"/>
                          <w:szCs w:val="24"/>
                        </w:rPr>
                        <w:t xml:space="preserve">Importance/Value: </w:t>
                      </w:r>
                    </w:p>
                    <w:p w14:paraId="0A7C3C48" w14:textId="2763768C" w:rsidR="003B50B6" w:rsidRDefault="003B50B6" w:rsidP="005A3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68" w:hanging="28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Increases b</w:t>
                      </w:r>
                      <w:r w:rsidR="00CC19D8">
                        <w:rPr>
                          <w:sz w:val="24"/>
                          <w:szCs w:val="24"/>
                        </w:rPr>
                        <w:t>lood flow that cleanses, removes excess fluids, and nourishes</w:t>
                      </w:r>
                      <w:r>
                        <w:rPr>
                          <w:sz w:val="24"/>
                          <w:szCs w:val="24"/>
                        </w:rPr>
                        <w:t xml:space="preserve"> cells</w:t>
                      </w:r>
                    </w:p>
                    <w:p w14:paraId="4A890BD1" w14:textId="06972872" w:rsidR="003B50B6" w:rsidRDefault="003B50B6" w:rsidP="005A37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68" w:hanging="28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Softens hardened muscles that make movement stiff or painful</w:t>
                      </w:r>
                    </w:p>
                    <w:p w14:paraId="157EC965" w14:textId="31F8CF48" w:rsidR="003B50B6" w:rsidRPr="005A3753" w:rsidRDefault="003B50B6" w:rsidP="004423AC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68" w:hanging="28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Soothes older adults as they cope with health issues and increasing fears  </w:t>
                      </w:r>
                    </w:p>
                    <w:p w14:paraId="0C545CAA" w14:textId="77777777" w:rsidR="003B50B6" w:rsidRPr="00312227" w:rsidRDefault="003B50B6" w:rsidP="005A3753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312227">
                        <w:rPr>
                          <w:b/>
                          <w:sz w:val="24"/>
                          <w:szCs w:val="24"/>
                        </w:rPr>
                        <w:t xml:space="preserve">Differences: </w:t>
                      </w:r>
                    </w:p>
                    <w:p w14:paraId="1B73AEE4" w14:textId="41853810" w:rsidR="003B50B6" w:rsidRDefault="003B50B6" w:rsidP="005A3753">
                      <w:pPr>
                        <w:pStyle w:val="NoSpacing"/>
                        <w:numPr>
                          <w:ilvl w:val="0"/>
                          <w:numId w:val="2"/>
                        </w:numPr>
                        <w:tabs>
                          <w:tab w:val="left" w:pos="540"/>
                        </w:tabs>
                        <w:ind w:left="450" w:hanging="27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Conducted in a wheelchair, hospital bed or massage table in seated, supine </w:t>
                      </w:r>
                      <w:r w:rsidRPr="00E30F34">
                        <w:rPr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sz w:val="24"/>
                          <w:szCs w:val="24"/>
                        </w:rPr>
                        <w:t>prone position without turning over</w:t>
                      </w:r>
                    </w:p>
                    <w:p w14:paraId="40091F18" w14:textId="6DF00EFC" w:rsidR="003B50B6" w:rsidRDefault="003B50B6" w:rsidP="005A3753">
                      <w:pPr>
                        <w:pStyle w:val="NoSpacing"/>
                        <w:numPr>
                          <w:ilvl w:val="0"/>
                          <w:numId w:val="2"/>
                        </w:numPr>
                        <w:tabs>
                          <w:tab w:val="left" w:pos="540"/>
                        </w:tabs>
                        <w:ind w:left="450" w:hanging="27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30 minutes </w:t>
                      </w:r>
                    </w:p>
                    <w:p w14:paraId="38FAB363" w14:textId="77777777" w:rsidR="003B50B6" w:rsidRPr="00D26B2D" w:rsidRDefault="003B50B6" w:rsidP="005A3753">
                      <w:pPr>
                        <w:pStyle w:val="NoSpacing"/>
                        <w:numPr>
                          <w:ilvl w:val="0"/>
                          <w:numId w:val="2"/>
                        </w:numPr>
                        <w:tabs>
                          <w:tab w:val="left" w:pos="540"/>
                        </w:tabs>
                        <w:ind w:left="450" w:hanging="270"/>
                        <w:rPr>
                          <w:sz w:val="24"/>
                          <w:szCs w:val="24"/>
                        </w:rPr>
                      </w:pPr>
                      <w:r w:rsidRPr="00D26B2D">
                        <w:rPr>
                          <w:sz w:val="24"/>
                          <w:szCs w:val="24"/>
                        </w:rPr>
                        <w:t>Gentle and involves fluffing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sz w:val="24"/>
                          <w:szCs w:val="24"/>
                        </w:rPr>
                        <w:t xml:space="preserve">special massage 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stroke which combines </w:t>
                      </w:r>
                      <w:r>
                        <w:rPr>
                          <w:sz w:val="24"/>
                          <w:szCs w:val="24"/>
                        </w:rPr>
                        <w:t>long and kneading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 strokes</w:t>
                      </w:r>
                    </w:p>
                    <w:p w14:paraId="6277C272" w14:textId="77777777" w:rsidR="003B50B6" w:rsidRDefault="003B50B6" w:rsidP="0040294C">
                      <w:pPr>
                        <w:pStyle w:val="NoSpacing"/>
                        <w:numPr>
                          <w:ilvl w:val="0"/>
                          <w:numId w:val="2"/>
                        </w:numPr>
                        <w:tabs>
                          <w:tab w:val="left" w:pos="540"/>
                        </w:tabs>
                        <w:ind w:left="450" w:hanging="270"/>
                        <w:rPr>
                          <w:sz w:val="24"/>
                          <w:szCs w:val="24"/>
                        </w:rPr>
                      </w:pPr>
                      <w:r w:rsidRPr="00D26B2D">
                        <w:rPr>
                          <w:sz w:val="24"/>
                          <w:szCs w:val="24"/>
                        </w:rPr>
                        <w:t>No pullin</w:t>
                      </w:r>
                      <w:r>
                        <w:rPr>
                          <w:sz w:val="24"/>
                          <w:szCs w:val="24"/>
                        </w:rPr>
                        <w:t>g or stretching</w:t>
                      </w:r>
                    </w:p>
                    <w:p w14:paraId="76E03B72" w14:textId="276B6D4D" w:rsidR="003B50B6" w:rsidRPr="0040294C" w:rsidRDefault="003B50B6" w:rsidP="0040294C">
                      <w:pPr>
                        <w:pStyle w:val="NoSpacing"/>
                        <w:numPr>
                          <w:ilvl w:val="0"/>
                          <w:numId w:val="2"/>
                        </w:numPr>
                        <w:tabs>
                          <w:tab w:val="left" w:pos="540"/>
                        </w:tabs>
                        <w:ind w:left="450" w:hanging="270"/>
                        <w:rPr>
                          <w:sz w:val="24"/>
                          <w:szCs w:val="24"/>
                        </w:rPr>
                      </w:pPr>
                      <w:r w:rsidRPr="0040294C">
                        <w:rPr>
                          <w:sz w:val="24"/>
                          <w:szCs w:val="24"/>
                        </w:rPr>
                        <w:t>Different strokes in surgical areas (avoids aggravating joint replacements)</w:t>
                      </w:r>
                      <w:r w:rsidRPr="0040294C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5C9C22DB" w14:textId="6AB51B5E" w:rsidR="003B50B6" w:rsidRPr="00D26B2D" w:rsidRDefault="003B50B6" w:rsidP="005A3753">
                      <w:pPr>
                        <w:pStyle w:val="NoSpacing"/>
                        <w:ind w:left="360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What Client Experiences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  <w:p w14:paraId="6CF200C0" w14:textId="6CF9E2EC" w:rsidR="003B50B6" w:rsidRDefault="003B50B6" w:rsidP="005A3753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50" w:hanging="270"/>
                        <w:rPr>
                          <w:sz w:val="24"/>
                          <w:szCs w:val="24"/>
                        </w:rPr>
                      </w:pPr>
                      <w:r w:rsidRPr="00126861">
                        <w:rPr>
                          <w:sz w:val="24"/>
                          <w:szCs w:val="24"/>
                          <w:u w:val="single"/>
                        </w:rPr>
                        <w:t>Foot: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 gentle ankle pumping </w:t>
                      </w:r>
                      <w:r>
                        <w:rPr>
                          <w:sz w:val="24"/>
                          <w:szCs w:val="24"/>
                        </w:rPr>
                        <w:t xml:space="preserve">(dilates blood vessels), </w:t>
                      </w:r>
                      <w:r w:rsidRPr="00D26B2D">
                        <w:rPr>
                          <w:sz w:val="24"/>
                          <w:szCs w:val="24"/>
                        </w:rPr>
                        <w:t>rotations (maintain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 range </w:t>
                      </w:r>
                      <w:r>
                        <w:rPr>
                          <w:sz w:val="24"/>
                          <w:szCs w:val="24"/>
                        </w:rPr>
                        <w:t xml:space="preserve">of </w:t>
                      </w:r>
                    </w:p>
                    <w:p w14:paraId="1B13B3BF" w14:textId="3CFE55B7" w:rsidR="003B50B6" w:rsidRPr="00312227" w:rsidRDefault="003B50B6" w:rsidP="005A3753">
                      <w:pPr>
                        <w:pStyle w:val="NoSpacing"/>
                        <w:ind w:left="45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motion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) and sole of the foot and</w:t>
                      </w:r>
                      <w:r w:rsidRPr="00312227">
                        <w:rPr>
                          <w:sz w:val="24"/>
                          <w:szCs w:val="24"/>
                        </w:rPr>
                        <w:t xml:space="preserve"> Achilles tendon massage</w:t>
                      </w:r>
                    </w:p>
                    <w:p w14:paraId="79B59A05" w14:textId="71CCB23D" w:rsidR="003B50B6" w:rsidRPr="0040294C" w:rsidRDefault="003B50B6" w:rsidP="0040294C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50" w:hanging="270"/>
                        <w:rPr>
                          <w:sz w:val="24"/>
                          <w:szCs w:val="24"/>
                        </w:rPr>
                      </w:pPr>
                      <w:r w:rsidRPr="00126861">
                        <w:rPr>
                          <w:sz w:val="24"/>
                          <w:szCs w:val="24"/>
                          <w:u w:val="single"/>
                        </w:rPr>
                        <w:t>Leg: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very light </w:t>
                      </w:r>
                      <w:r w:rsidRPr="00D26B2D">
                        <w:rPr>
                          <w:sz w:val="24"/>
                          <w:szCs w:val="24"/>
                        </w:rPr>
                        <w:t>strokes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26B2D">
                        <w:rPr>
                          <w:sz w:val="24"/>
                          <w:szCs w:val="24"/>
                        </w:rPr>
                        <w:t>(decrease</w:t>
                      </w:r>
                      <w:r>
                        <w:rPr>
                          <w:sz w:val="24"/>
                          <w:szCs w:val="24"/>
                        </w:rPr>
                        <w:t>s swelling),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long kneading strokes </w:t>
                      </w:r>
                      <w:r w:rsidRPr="00D26B2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helps return blood to heart</w:t>
                      </w:r>
                      <w:r w:rsidRPr="0040294C">
                        <w:rPr>
                          <w:sz w:val="24"/>
                          <w:szCs w:val="24"/>
                        </w:rPr>
                        <w:t xml:space="preserve">); circular strokes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40294C">
                        <w:rPr>
                          <w:sz w:val="24"/>
                          <w:szCs w:val="24"/>
                        </w:rPr>
                        <w:t>knee</w:t>
                      </w:r>
                      <w:r>
                        <w:rPr>
                          <w:sz w:val="24"/>
                          <w:szCs w:val="24"/>
                        </w:rPr>
                        <w:t>) and</w:t>
                      </w:r>
                      <w:r w:rsidRPr="0040294C">
                        <w:rPr>
                          <w:sz w:val="24"/>
                          <w:szCs w:val="24"/>
                        </w:rPr>
                        <w:t xml:space="preserve"> where appropriat</w:t>
                      </w:r>
                      <w:r>
                        <w:rPr>
                          <w:sz w:val="24"/>
                          <w:szCs w:val="24"/>
                        </w:rPr>
                        <w:t>e, gentle hip and leg rotation</w:t>
                      </w:r>
                    </w:p>
                    <w:p w14:paraId="46E29818" w14:textId="6396CCD9" w:rsidR="003B50B6" w:rsidRPr="00D26B2D" w:rsidRDefault="003B50B6" w:rsidP="005A3753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50" w:hanging="270"/>
                        <w:rPr>
                          <w:sz w:val="24"/>
                          <w:szCs w:val="24"/>
                        </w:rPr>
                      </w:pPr>
                      <w:r w:rsidRPr="00126861">
                        <w:rPr>
                          <w:sz w:val="24"/>
                          <w:szCs w:val="24"/>
                          <w:u w:val="single"/>
                        </w:rPr>
                        <w:t>Hand: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gentle rotating strokes on 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palm only </w:t>
                      </w:r>
                    </w:p>
                    <w:p w14:paraId="7DF1A84E" w14:textId="3B55F792" w:rsidR="003B50B6" w:rsidRDefault="003B50B6" w:rsidP="005A3753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50" w:hanging="270"/>
                        <w:rPr>
                          <w:sz w:val="24"/>
                          <w:szCs w:val="24"/>
                        </w:rPr>
                      </w:pPr>
                      <w:r w:rsidRPr="00126861">
                        <w:rPr>
                          <w:sz w:val="24"/>
                          <w:szCs w:val="24"/>
                          <w:u w:val="single"/>
                        </w:rPr>
                        <w:t>Arm:</w:t>
                      </w:r>
                      <w:r>
                        <w:rPr>
                          <w:sz w:val="24"/>
                          <w:szCs w:val="24"/>
                        </w:rPr>
                        <w:t xml:space="preserve"> gentle long kneading strokes </w:t>
                      </w:r>
                    </w:p>
                    <w:p w14:paraId="3AD2C580" w14:textId="01F1EA59" w:rsidR="003B50B6" w:rsidRDefault="003B50B6" w:rsidP="005A3753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50" w:hanging="27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Traps and </w:t>
                      </w:r>
                      <w:proofErr w:type="spellStart"/>
                      <w:r>
                        <w:rPr>
                          <w:sz w:val="24"/>
                          <w:szCs w:val="24"/>
                          <w:u w:val="single"/>
                        </w:rPr>
                        <w:t>P</w:t>
                      </w:r>
                      <w:r w:rsidRPr="00126861">
                        <w:rPr>
                          <w:sz w:val="24"/>
                          <w:szCs w:val="24"/>
                          <w:u w:val="single"/>
                        </w:rPr>
                        <w:t>ecs</w:t>
                      </w:r>
                      <w:proofErr w:type="spellEnd"/>
                      <w:r w:rsidRPr="00126861">
                        <w:rPr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kneading and quick light drumming strokes</w:t>
                      </w:r>
                    </w:p>
                    <w:p w14:paraId="42EFA16E" w14:textId="08678D57" w:rsidR="003B50B6" w:rsidRDefault="003B50B6" w:rsidP="005A3753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50" w:hanging="27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Scalp, Neck and</w:t>
                      </w:r>
                      <w:r w:rsidRPr="00126861">
                        <w:rPr>
                          <w:sz w:val="24"/>
                          <w:szCs w:val="24"/>
                          <w:u w:val="single"/>
                        </w:rPr>
                        <w:t xml:space="preserve"> Face:</w:t>
                      </w:r>
                      <w:r>
                        <w:rPr>
                          <w:sz w:val="24"/>
                          <w:szCs w:val="24"/>
                        </w:rPr>
                        <w:t xml:space="preserve"> light strokes</w:t>
                      </w:r>
                      <w:r w:rsidRPr="00D26B2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6EAE52" w14:textId="77101630" w:rsidR="003B50B6" w:rsidRPr="00126861" w:rsidRDefault="003B50B6" w:rsidP="00126861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50" w:hanging="270"/>
                        <w:rPr>
                          <w:sz w:val="24"/>
                          <w:szCs w:val="24"/>
                        </w:rPr>
                      </w:pPr>
                      <w:r w:rsidRPr="00126861">
                        <w:rPr>
                          <w:sz w:val="24"/>
                          <w:szCs w:val="24"/>
                          <w:u w:val="single"/>
                        </w:rPr>
                        <w:t>Back:</w:t>
                      </w:r>
                      <w:r>
                        <w:rPr>
                          <w:sz w:val="24"/>
                          <w:szCs w:val="24"/>
                        </w:rPr>
                        <w:t xml:space="preserve"> gentle open-handed strokes from the sacrum to the top of the shoulder blades</w:t>
                      </w:r>
                    </w:p>
                    <w:p w14:paraId="61261083" w14:textId="77777777" w:rsidR="003B50B6" w:rsidRPr="003A1EB8" w:rsidRDefault="003B50B6" w:rsidP="004423AC"/>
                  </w:txbxContent>
                </v:textbox>
                <w10:wrap type="tight" anchorx="page" anchory="page"/>
              </v:shape>
            </w:pict>
          </mc:Fallback>
        </mc:AlternateContent>
      </w:r>
      <w:r w:rsidR="00B4534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DB53DE" wp14:editId="3D68D62C">
                <wp:simplePos x="0" y="0"/>
                <wp:positionH relativeFrom="page">
                  <wp:posOffset>539750</wp:posOffset>
                </wp:positionH>
                <wp:positionV relativeFrom="page">
                  <wp:posOffset>3277870</wp:posOffset>
                </wp:positionV>
                <wp:extent cx="1360170" cy="472440"/>
                <wp:effectExtent l="0" t="0" r="11430" b="10160"/>
                <wp:wrapTight wrapText="bothSides">
                  <wp:wrapPolygon edited="0">
                    <wp:start x="0" y="0"/>
                    <wp:lineTo x="0" y="20903"/>
                    <wp:lineTo x="21378" y="20903"/>
                    <wp:lineTo x="21378" y="0"/>
                    <wp:lineTo x="0" y="0"/>
                  </wp:wrapPolygon>
                </wp:wrapTight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D3C1" w14:textId="77777777" w:rsidR="003B50B6" w:rsidRPr="00B4534E" w:rsidRDefault="003B50B6" w:rsidP="00EA479B">
                            <w:pPr>
                              <w:pStyle w:val="Heading3"/>
                              <w:rPr>
                                <w:b/>
                                <w:color w:val="387EC8"/>
                                <w:sz w:val="20"/>
                                <w:szCs w:val="20"/>
                              </w:rPr>
                            </w:pPr>
                            <w:r w:rsidRPr="00B4534E">
                              <w:rPr>
                                <w:b/>
                                <w:color w:val="387EC8"/>
                                <w:sz w:val="20"/>
                                <w:szCs w:val="20"/>
                              </w:rPr>
                              <w:t>Bitterroot Massage</w:t>
                            </w:r>
                          </w:p>
                          <w:p w14:paraId="5655417E" w14:textId="77777777" w:rsidR="003B50B6" w:rsidRPr="00447C1F" w:rsidRDefault="003B50B6" w:rsidP="00EA479B">
                            <w:pPr>
                              <w:pStyle w:val="Contac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47C1F">
                              <w:rPr>
                                <w:color w:val="auto"/>
                                <w:sz w:val="18"/>
                                <w:szCs w:val="18"/>
                              </w:rPr>
                              <w:t>230 Merganser Lane</w:t>
                            </w:r>
                            <w:r w:rsidRPr="00447C1F">
                              <w:rPr>
                                <w:color w:val="auto"/>
                                <w:sz w:val="18"/>
                                <w:szCs w:val="18"/>
                              </w:rPr>
                              <w:br/>
                              <w:t>Hamilton, MT 59840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42.5pt;margin-top:258.1pt;width:107.1pt;height:37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" filled="f" stroked="f">
                <v:textbox inset="0,0,0,0">
                  <w:txbxContent>
                    <w:p w14:paraId="16F1D3C1" w14:textId="77777777" w:rsidR="003B50B6" w:rsidRPr="00B4534E" w:rsidRDefault="003B50B6" w:rsidP="00EA479B">
                      <w:pPr>
                        <w:pStyle w:val="Heading3"/>
                        <w:rPr>
                          <w:b/>
                          <w:color w:val="387EC8"/>
                          <w:sz w:val="20"/>
                          <w:szCs w:val="20"/>
                        </w:rPr>
                      </w:pPr>
                      <w:r w:rsidRPr="00B4534E">
                        <w:rPr>
                          <w:b/>
                          <w:color w:val="387EC8"/>
                          <w:sz w:val="20"/>
                          <w:szCs w:val="20"/>
                        </w:rPr>
                        <w:t>Bitterroot Massage</w:t>
                      </w:r>
                    </w:p>
                    <w:p w14:paraId="5655417E" w14:textId="77777777" w:rsidR="003B50B6" w:rsidRPr="00447C1F" w:rsidRDefault="003B50B6" w:rsidP="00EA479B">
                      <w:pPr>
                        <w:pStyle w:val="Contac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47C1F">
                        <w:rPr>
                          <w:color w:val="auto"/>
                          <w:sz w:val="18"/>
                          <w:szCs w:val="18"/>
                        </w:rPr>
                        <w:t>230 Merganser Lane</w:t>
                      </w:r>
                      <w:r w:rsidRPr="00447C1F">
                        <w:rPr>
                          <w:color w:val="auto"/>
                          <w:sz w:val="18"/>
                          <w:szCs w:val="18"/>
                        </w:rPr>
                        <w:br/>
                        <w:t>Hamilton, MT 59840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4534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E6CCF9" wp14:editId="234C223B">
                <wp:simplePos x="0" y="0"/>
                <wp:positionH relativeFrom="page">
                  <wp:posOffset>539750</wp:posOffset>
                </wp:positionH>
                <wp:positionV relativeFrom="page">
                  <wp:posOffset>3750310</wp:posOffset>
                </wp:positionV>
                <wp:extent cx="1290320" cy="201930"/>
                <wp:effectExtent l="0" t="0" r="5080" b="1270"/>
                <wp:wrapTight wrapText="bothSides">
                  <wp:wrapPolygon edited="0">
                    <wp:start x="0" y="0"/>
                    <wp:lineTo x="0" y="19019"/>
                    <wp:lineTo x="21260" y="19019"/>
                    <wp:lineTo x="21260" y="0"/>
                    <wp:lineTo x="0" y="0"/>
                  </wp:wrapPolygon>
                </wp:wrapTight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75E3" w14:textId="77777777" w:rsidR="003B50B6" w:rsidRPr="00B4534E" w:rsidRDefault="003B50B6" w:rsidP="00EA479B">
                            <w:pPr>
                              <w:pStyle w:val="Contact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B4534E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(406) 214-7031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2.5pt;margin-top:295.3pt;width:101.6pt;height:15.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" filled="f" stroked="f">
                <v:textbox inset="0,0,0,0">
                  <w:txbxContent>
                    <w:p w14:paraId="3A9775E3" w14:textId="77777777" w:rsidR="003B50B6" w:rsidRPr="00B4534E" w:rsidRDefault="003B50B6" w:rsidP="00EA479B">
                      <w:pPr>
                        <w:pStyle w:val="Contact"/>
                        <w:rPr>
                          <w:b/>
                          <w:color w:val="auto"/>
                          <w:sz w:val="24"/>
                        </w:rPr>
                      </w:pPr>
                      <w:r w:rsidRPr="00B4534E">
                        <w:rPr>
                          <w:b/>
                          <w:color w:val="auto"/>
                          <w:sz w:val="24"/>
                        </w:rPr>
                        <w:t xml:space="preserve">(406) 214-7031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8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A13416" wp14:editId="1D4C14D6">
                <wp:simplePos x="0" y="0"/>
                <wp:positionH relativeFrom="page">
                  <wp:posOffset>695960</wp:posOffset>
                </wp:positionH>
                <wp:positionV relativeFrom="page">
                  <wp:posOffset>463550</wp:posOffset>
                </wp:positionV>
                <wp:extent cx="1508760" cy="1828800"/>
                <wp:effectExtent l="0" t="0" r="15240" b="25400"/>
                <wp:wrapTight wrapText="bothSides">
                  <wp:wrapPolygon edited="0">
                    <wp:start x="0" y="0"/>
                    <wp:lineTo x="0" y="21600"/>
                    <wp:lineTo x="21455" y="21600"/>
                    <wp:lineTo x="21455" y="0"/>
                    <wp:lineTo x="0" y="0"/>
                  </wp:wrapPolygon>
                </wp:wrapTight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1828800"/>
                        </a:xfrm>
                        <a:prstGeom prst="rect">
                          <a:avLst/>
                        </a:prstGeom>
                        <a:solidFill>
                          <a:srgbClr val="3982D1"/>
                        </a:solidFill>
                        <a:ln>
                          <a:solidFill>
                            <a:srgbClr val="4F81BD"/>
                          </a:solidFill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4.8pt;margin-top:36.5pt;width:118.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" fillcolor="#3982d1" strokecolor="#4f81bd">
                <v:textbox inset=",7.2pt,,7.2pt"/>
                <w10:wrap type="tight" anchorx="page" anchory="page"/>
              </v:rect>
            </w:pict>
          </mc:Fallback>
        </mc:AlternateContent>
      </w:r>
      <w:r w:rsidR="003811B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A578B" wp14:editId="0BFE03DA">
                <wp:simplePos x="0" y="0"/>
                <wp:positionH relativeFrom="page">
                  <wp:posOffset>4889500</wp:posOffset>
                </wp:positionH>
                <wp:positionV relativeFrom="page">
                  <wp:posOffset>4655185</wp:posOffset>
                </wp:positionV>
                <wp:extent cx="2286000" cy="4356100"/>
                <wp:effectExtent l="0" t="0" r="0" b="12700"/>
                <wp:wrapTight wrapText="bothSides">
                  <wp:wrapPolygon edited="0">
                    <wp:start x="0" y="0"/>
                    <wp:lineTo x="0" y="21537"/>
                    <wp:lineTo x="21360" y="21537"/>
                    <wp:lineTo x="21360" y="0"/>
                    <wp:lineTo x="0" y="0"/>
                  </wp:wrapPolygon>
                </wp:wrapTight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35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linkedTxbx id="1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385pt;margin-top:366.55pt;width:180pt;height:34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" filled="f" stroked="f">
                <v:textbox inset="0,0,0,0">
                  <w:txbxContent/>
                </v:textbox>
                <w10:wrap type="tight" anchorx="page" anchory="page"/>
              </v:shape>
            </w:pict>
          </mc:Fallback>
        </mc:AlternateContent>
      </w:r>
      <w:r w:rsidR="00BC58E3">
        <w:rPr>
          <w:noProof/>
        </w:rPr>
        <w:drawing>
          <wp:anchor distT="0" distB="0" distL="114300" distR="114300" simplePos="0" relativeHeight="251682816" behindDoc="0" locked="0" layoutInCell="1" allowOverlap="1" wp14:anchorId="277DDB05" wp14:editId="2AE672D3">
            <wp:simplePos x="0" y="0"/>
            <wp:positionH relativeFrom="page">
              <wp:posOffset>457200</wp:posOffset>
            </wp:positionH>
            <wp:positionV relativeFrom="page">
              <wp:posOffset>450850</wp:posOffset>
            </wp:positionV>
            <wp:extent cx="1511300" cy="2755900"/>
            <wp:effectExtent l="0" t="0" r="12700" b="12700"/>
            <wp:wrapTight wrapText="bothSides">
              <wp:wrapPolygon edited="0">
                <wp:start x="0" y="0"/>
                <wp:lineTo x="0" y="21500"/>
                <wp:lineTo x="21418" y="21500"/>
                <wp:lineTo x="2141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8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4D4EA9" wp14:editId="65CFDE12">
                <wp:simplePos x="0" y="0"/>
                <wp:positionH relativeFrom="page">
                  <wp:posOffset>2374900</wp:posOffset>
                </wp:positionH>
                <wp:positionV relativeFrom="page">
                  <wp:posOffset>4210685</wp:posOffset>
                </wp:positionV>
                <wp:extent cx="4800600" cy="546100"/>
                <wp:effectExtent l="0" t="0" r="0" b="12700"/>
                <wp:wrapTight wrapText="bothSides">
                  <wp:wrapPolygon edited="0">
                    <wp:start x="0" y="0"/>
                    <wp:lineTo x="0" y="21098"/>
                    <wp:lineTo x="21486" y="21098"/>
                    <wp:lineTo x="21486" y="0"/>
                    <wp:lineTo x="0" y="0"/>
                  </wp:wrapPolygon>
                </wp:wrapTight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1D7136" w14:textId="186FB2A0" w:rsidR="003B50B6" w:rsidRPr="00DD5E5A" w:rsidRDefault="003B50B6" w:rsidP="005A3753">
                            <w:pPr>
                              <w:pStyle w:val="Heading1"/>
                              <w:rPr>
                                <w:b/>
                                <w:color w:val="387EC8"/>
                                <w:sz w:val="48"/>
                                <w:szCs w:val="48"/>
                              </w:rPr>
                            </w:pPr>
                            <w:r w:rsidRPr="00DD5E5A">
                              <w:rPr>
                                <w:color w:val="387EC8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387EC8"/>
                                <w:sz w:val="48"/>
                                <w:szCs w:val="48"/>
                              </w:rPr>
                              <w:t>Geriatric Massage</w:t>
                            </w:r>
                          </w:p>
                          <w:p w14:paraId="08942A68" w14:textId="1F866D57" w:rsidR="003B50B6" w:rsidRPr="00DD5E5A" w:rsidRDefault="003B50B6" w:rsidP="004423AC">
                            <w:pPr>
                              <w:pStyle w:val="Heading1"/>
                              <w:rPr>
                                <w:color w:val="387EC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187pt;margin-top:331.55pt;width:378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" filled="f" stroked="f">
                <v:textbox inset="0,0,0,0">
                  <w:txbxContent>
                    <w:p w14:paraId="031D7136" w14:textId="186FB2A0" w:rsidR="003B50B6" w:rsidRPr="00DD5E5A" w:rsidRDefault="003B50B6" w:rsidP="005A3753">
                      <w:pPr>
                        <w:pStyle w:val="Heading1"/>
                        <w:rPr>
                          <w:b/>
                          <w:color w:val="387EC8"/>
                          <w:sz w:val="48"/>
                          <w:szCs w:val="48"/>
                        </w:rPr>
                      </w:pPr>
                      <w:r w:rsidRPr="00DD5E5A">
                        <w:rPr>
                          <w:color w:val="387EC8"/>
                        </w:rPr>
                        <w:t xml:space="preserve">      </w:t>
                      </w:r>
                      <w:r>
                        <w:rPr>
                          <w:b/>
                          <w:color w:val="387EC8"/>
                          <w:sz w:val="48"/>
                          <w:szCs w:val="48"/>
                        </w:rPr>
                        <w:t>Geriatric Massage</w:t>
                      </w:r>
                    </w:p>
                    <w:p w14:paraId="08942A68" w14:textId="1F866D57" w:rsidR="003B50B6" w:rsidRPr="00DD5E5A" w:rsidRDefault="003B50B6" w:rsidP="004423AC">
                      <w:pPr>
                        <w:pStyle w:val="Heading1"/>
                        <w:rPr>
                          <w:color w:val="387EC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A3753" w:rsidRPr="005A3753">
        <w:rPr>
          <w:b/>
          <w:sz w:val="36"/>
          <w:szCs w:val="36"/>
        </w:rPr>
        <w:t xml:space="preserve"> </w:t>
      </w:r>
      <w:r w:rsidR="002D5928">
        <w:rPr>
          <w:noProof/>
        </w:rPr>
        <w:drawing>
          <wp:anchor distT="0" distB="0" distL="114300" distR="114300" simplePos="0" relativeHeight="251683840" behindDoc="0" locked="0" layoutInCell="1" allowOverlap="1" wp14:anchorId="44AB8DF2" wp14:editId="7DF779AC">
            <wp:simplePos x="0" y="0"/>
            <wp:positionH relativeFrom="page">
              <wp:posOffset>1968500</wp:posOffset>
            </wp:positionH>
            <wp:positionV relativeFrom="page">
              <wp:posOffset>1060450</wp:posOffset>
            </wp:positionV>
            <wp:extent cx="5346700" cy="3053080"/>
            <wp:effectExtent l="0" t="0" r="12700" b="0"/>
            <wp:wrapTight wrapText="bothSides">
              <wp:wrapPolygon edited="0">
                <wp:start x="0" y="0"/>
                <wp:lineTo x="0" y="21384"/>
                <wp:lineTo x="21549" y="21384"/>
                <wp:lineTo x="2154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2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EFBCB" wp14:editId="54210E85">
                <wp:simplePos x="0" y="0"/>
                <wp:positionH relativeFrom="page">
                  <wp:posOffset>2374900</wp:posOffset>
                </wp:positionH>
                <wp:positionV relativeFrom="page">
                  <wp:posOffset>571500</wp:posOffset>
                </wp:positionV>
                <wp:extent cx="48006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86" y="20800"/>
                    <wp:lineTo x="21486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0B37D0" w14:textId="6EEEF554" w:rsidR="003B50B6" w:rsidRPr="005E6DCC" w:rsidRDefault="003B50B6" w:rsidP="004423AC">
                            <w:pPr>
                              <w:pStyle w:val="Heading1"/>
                              <w:rPr>
                                <w:b/>
                                <w:color w:val="387EC8"/>
                                <w:szCs w:val="28"/>
                              </w:rPr>
                            </w:pPr>
                            <w:r w:rsidRPr="005E6DCC">
                              <w:rPr>
                                <w:b/>
                                <w:color w:val="387EC8"/>
                                <w:sz w:val="36"/>
                                <w:szCs w:val="36"/>
                              </w:rPr>
                              <w:t xml:space="preserve">Carolyn Durgin, </w:t>
                            </w:r>
                            <w:r>
                              <w:rPr>
                                <w:b/>
                                <w:color w:val="387EC8"/>
                                <w:szCs w:val="28"/>
                              </w:rPr>
                              <w:t xml:space="preserve">LMT                    </w:t>
                            </w:r>
                            <w:r w:rsidRPr="005E6DCC">
                              <w:rPr>
                                <w:b/>
                                <w:color w:val="387EC8"/>
                                <w:szCs w:val="28"/>
                              </w:rPr>
                              <w:t>Geriatric Massage Certified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margin-left:187pt;margin-top:45pt;width:37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" filled="f" stroked="f">
                <v:textbox inset="0,0,0,0">
                  <w:txbxContent>
                    <w:p w14:paraId="1F0B37D0" w14:textId="6EEEF554" w:rsidR="003B50B6" w:rsidRPr="005E6DCC" w:rsidRDefault="003B50B6" w:rsidP="004423AC">
                      <w:pPr>
                        <w:pStyle w:val="Heading1"/>
                        <w:rPr>
                          <w:b/>
                          <w:color w:val="387EC8"/>
                          <w:szCs w:val="28"/>
                        </w:rPr>
                      </w:pPr>
                      <w:r w:rsidRPr="005E6DCC">
                        <w:rPr>
                          <w:b/>
                          <w:color w:val="387EC8"/>
                          <w:sz w:val="36"/>
                          <w:szCs w:val="36"/>
                        </w:rPr>
                        <w:t xml:space="preserve">Carolyn Durgin, </w:t>
                      </w:r>
                      <w:r>
                        <w:rPr>
                          <w:b/>
                          <w:color w:val="387EC8"/>
                          <w:szCs w:val="28"/>
                        </w:rPr>
                        <w:t xml:space="preserve">LMT                    </w:t>
                      </w:r>
                      <w:r w:rsidRPr="005E6DCC">
                        <w:rPr>
                          <w:b/>
                          <w:color w:val="387EC8"/>
                          <w:szCs w:val="28"/>
                        </w:rPr>
                        <w:t>Geriatric Massage Certified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A479B" w:rsidRPr="00EA479B">
        <w:rPr>
          <w:noProof/>
        </w:rPr>
        <w:t xml:space="preserve"> </w:t>
      </w:r>
      <w:bookmarkStart w:id="0" w:name="_GoBack"/>
      <w:bookmarkEnd w:id="0"/>
    </w:p>
    <w:sectPr w:rsidR="004423AC" w:rsidSect="004423AC">
      <w:pgSz w:w="12240" w:h="15840"/>
      <w:pgMar w:top="720" w:right="720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D2C6D"/>
    <w:multiLevelType w:val="hybridMultilevel"/>
    <w:tmpl w:val="279A8BD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3CC63EB8"/>
    <w:multiLevelType w:val="hybridMultilevel"/>
    <w:tmpl w:val="A10E475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45F452CF"/>
    <w:multiLevelType w:val="hybridMultilevel"/>
    <w:tmpl w:val="0EB8E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105E8"/>
    <w:rsid w:val="000101A8"/>
    <w:rsid w:val="0004118E"/>
    <w:rsid w:val="00047951"/>
    <w:rsid w:val="00126861"/>
    <w:rsid w:val="001879F6"/>
    <w:rsid w:val="001A066E"/>
    <w:rsid w:val="001B7163"/>
    <w:rsid w:val="002D5928"/>
    <w:rsid w:val="002F3466"/>
    <w:rsid w:val="003811B4"/>
    <w:rsid w:val="003B50B6"/>
    <w:rsid w:val="003F0A9D"/>
    <w:rsid w:val="0040294C"/>
    <w:rsid w:val="004423AC"/>
    <w:rsid w:val="00447C1F"/>
    <w:rsid w:val="0056261A"/>
    <w:rsid w:val="005A3753"/>
    <w:rsid w:val="005E6DCC"/>
    <w:rsid w:val="00632320"/>
    <w:rsid w:val="006C5ECC"/>
    <w:rsid w:val="006F5E9B"/>
    <w:rsid w:val="007412D4"/>
    <w:rsid w:val="00754BD2"/>
    <w:rsid w:val="00763CD0"/>
    <w:rsid w:val="00835C3C"/>
    <w:rsid w:val="00931906"/>
    <w:rsid w:val="00943850"/>
    <w:rsid w:val="00957E64"/>
    <w:rsid w:val="00A358CC"/>
    <w:rsid w:val="00B4534E"/>
    <w:rsid w:val="00BC58E3"/>
    <w:rsid w:val="00C401F5"/>
    <w:rsid w:val="00C73293"/>
    <w:rsid w:val="00CC19D8"/>
    <w:rsid w:val="00D105E8"/>
    <w:rsid w:val="00D77D47"/>
    <w:rsid w:val="00DB1C06"/>
    <w:rsid w:val="00DD5E5A"/>
    <w:rsid w:val="00E30F34"/>
    <w:rsid w:val="00E65F0F"/>
    <w:rsid w:val="00EA479B"/>
    <w:rsid w:val="00ED7D15"/>
    <w:rsid w:val="00FC4F71"/>
    <w:rsid w:val="00FD0379"/>
    <w:rsid w:val="00FE15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E0A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yperlink" w:uiPriority="99"/>
    <w:lsdException w:name="No Spacing" w:uiPriority="1" w:qFormat="1"/>
  </w:latentStyles>
  <w:style w:type="paragraph" w:default="1" w:styleId="Normal">
    <w:name w:val="Normal"/>
    <w:qFormat/>
    <w:rsid w:val="003A1EB8"/>
    <w:rPr>
      <w:color w:val="595959" w:themeColor="text1" w:themeTint="A6"/>
      <w:sz w:val="20"/>
    </w:rPr>
  </w:style>
  <w:style w:type="paragraph" w:styleId="Heading1">
    <w:name w:val="heading 1"/>
    <w:basedOn w:val="Normal"/>
    <w:link w:val="Heading1Char"/>
    <w:uiPriority w:val="9"/>
    <w:qFormat/>
    <w:rsid w:val="003C6A11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Cs/>
      <w:color w:val="8DC03F" w:themeColor="accent1"/>
      <w:sz w:val="28"/>
      <w:szCs w:val="32"/>
    </w:rPr>
  </w:style>
  <w:style w:type="paragraph" w:styleId="Heading2">
    <w:name w:val="heading 2"/>
    <w:basedOn w:val="Normal"/>
    <w:link w:val="Heading2Char"/>
    <w:rsid w:val="007A61FD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Heading3">
    <w:name w:val="heading 3"/>
    <w:basedOn w:val="Normal"/>
    <w:next w:val="Normal"/>
    <w:link w:val="Heading3Char"/>
    <w:rsid w:val="00DB4738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A11"/>
    <w:rPr>
      <w:rFonts w:asciiTheme="majorHAnsi" w:eastAsiaTheme="majorEastAsia" w:hAnsiTheme="majorHAnsi" w:cstheme="majorBidi"/>
      <w:bCs/>
      <w:color w:val="8DC03F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7A61FD"/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Title">
    <w:name w:val="Title"/>
    <w:basedOn w:val="Normal"/>
    <w:next w:val="Normal"/>
    <w:link w:val="TitleChar"/>
    <w:rsid w:val="00B778DC"/>
    <w:pPr>
      <w:spacing w:after="0" w:line="1040" w:lineRule="exact"/>
    </w:pPr>
    <w:rPr>
      <w:rFonts w:asciiTheme="majorHAnsi" w:eastAsiaTheme="majorEastAsia" w:hAnsiTheme="majorHAnsi" w:cstheme="majorBidi"/>
      <w:color w:val="8DC03F" w:themeColor="accent1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B778DC"/>
    <w:rPr>
      <w:rFonts w:asciiTheme="majorHAnsi" w:eastAsiaTheme="majorEastAsia" w:hAnsiTheme="majorHAnsi" w:cstheme="majorBidi"/>
      <w:color w:val="8DC03F" w:themeColor="accent1"/>
      <w:sz w:val="96"/>
      <w:szCs w:val="52"/>
    </w:rPr>
  </w:style>
  <w:style w:type="paragraph" w:styleId="Subtitle">
    <w:name w:val="Subtitle"/>
    <w:basedOn w:val="Normal"/>
    <w:next w:val="Normal"/>
    <w:link w:val="SubtitleChar"/>
    <w:rsid w:val="007A61FD"/>
    <w:pPr>
      <w:numPr>
        <w:ilvl w:val="1"/>
      </w:numPr>
      <w:spacing w:after="0" w:line="600" w:lineRule="exact"/>
    </w:pPr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SubtitleChar">
    <w:name w:val="Subtitle Char"/>
    <w:basedOn w:val="DefaultParagraphFont"/>
    <w:link w:val="Subtitle"/>
    <w:rsid w:val="007A61FD"/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Heading3Char">
    <w:name w:val="Heading 3 Char"/>
    <w:basedOn w:val="DefaultParagraphFont"/>
    <w:link w:val="Heading3"/>
    <w:rsid w:val="00DB4738"/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paragraph" w:styleId="BlockText">
    <w:name w:val="Block Text"/>
    <w:basedOn w:val="Normal"/>
    <w:rsid w:val="00971C41"/>
    <w:pPr>
      <w:spacing w:after="0"/>
    </w:pPr>
    <w:rPr>
      <w:rFonts w:eastAsiaTheme="minorEastAsia"/>
      <w:b/>
      <w:iCs/>
      <w:color w:val="7F7F7F" w:themeColor="text1" w:themeTint="80"/>
      <w:sz w:val="18"/>
    </w:rPr>
  </w:style>
  <w:style w:type="paragraph" w:customStyle="1" w:styleId="Contact">
    <w:name w:val="Contact"/>
    <w:basedOn w:val="Normal"/>
    <w:qFormat/>
    <w:rsid w:val="00DB4738"/>
    <w:pPr>
      <w:spacing w:after="0"/>
    </w:pPr>
    <w:rPr>
      <w:sz w:val="16"/>
    </w:rPr>
  </w:style>
  <w:style w:type="character" w:styleId="Hyperlink">
    <w:name w:val="Hyperlink"/>
    <w:basedOn w:val="DefaultParagraphFont"/>
    <w:uiPriority w:val="99"/>
    <w:rsid w:val="002D5928"/>
    <w:rPr>
      <w:color w:val="B3D56C" w:themeColor="hyperlink"/>
      <w:u w:val="single"/>
    </w:rPr>
  </w:style>
  <w:style w:type="paragraph" w:styleId="NoSpacing">
    <w:name w:val="No Spacing"/>
    <w:uiPriority w:val="1"/>
    <w:qFormat/>
    <w:rsid w:val="005A3753"/>
    <w:pPr>
      <w:spacing w:after="0"/>
    </w:pPr>
    <w:rPr>
      <w:sz w:val="22"/>
      <w:szCs w:val="22"/>
    </w:rPr>
  </w:style>
  <w:style w:type="character" w:styleId="FollowedHyperlink">
    <w:name w:val="FollowedHyperlink"/>
    <w:basedOn w:val="DefaultParagraphFont"/>
    <w:rsid w:val="005A3753"/>
    <w:rPr>
      <w:color w:val="BBB8A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yperlink" w:uiPriority="99"/>
    <w:lsdException w:name="No Spacing" w:uiPriority="1" w:qFormat="1"/>
  </w:latentStyles>
  <w:style w:type="paragraph" w:default="1" w:styleId="Normal">
    <w:name w:val="Normal"/>
    <w:qFormat/>
    <w:rsid w:val="003A1EB8"/>
    <w:rPr>
      <w:color w:val="595959" w:themeColor="text1" w:themeTint="A6"/>
      <w:sz w:val="20"/>
    </w:rPr>
  </w:style>
  <w:style w:type="paragraph" w:styleId="Heading1">
    <w:name w:val="heading 1"/>
    <w:basedOn w:val="Normal"/>
    <w:link w:val="Heading1Char"/>
    <w:uiPriority w:val="9"/>
    <w:qFormat/>
    <w:rsid w:val="003C6A11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Cs/>
      <w:color w:val="8DC03F" w:themeColor="accent1"/>
      <w:sz w:val="28"/>
      <w:szCs w:val="32"/>
    </w:rPr>
  </w:style>
  <w:style w:type="paragraph" w:styleId="Heading2">
    <w:name w:val="heading 2"/>
    <w:basedOn w:val="Normal"/>
    <w:link w:val="Heading2Char"/>
    <w:rsid w:val="007A61FD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Heading3">
    <w:name w:val="heading 3"/>
    <w:basedOn w:val="Normal"/>
    <w:next w:val="Normal"/>
    <w:link w:val="Heading3Char"/>
    <w:rsid w:val="00DB4738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A11"/>
    <w:rPr>
      <w:rFonts w:asciiTheme="majorHAnsi" w:eastAsiaTheme="majorEastAsia" w:hAnsiTheme="majorHAnsi" w:cstheme="majorBidi"/>
      <w:bCs/>
      <w:color w:val="8DC03F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7A61FD"/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Title">
    <w:name w:val="Title"/>
    <w:basedOn w:val="Normal"/>
    <w:next w:val="Normal"/>
    <w:link w:val="TitleChar"/>
    <w:rsid w:val="00B778DC"/>
    <w:pPr>
      <w:spacing w:after="0" w:line="1040" w:lineRule="exact"/>
    </w:pPr>
    <w:rPr>
      <w:rFonts w:asciiTheme="majorHAnsi" w:eastAsiaTheme="majorEastAsia" w:hAnsiTheme="majorHAnsi" w:cstheme="majorBidi"/>
      <w:color w:val="8DC03F" w:themeColor="accent1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B778DC"/>
    <w:rPr>
      <w:rFonts w:asciiTheme="majorHAnsi" w:eastAsiaTheme="majorEastAsia" w:hAnsiTheme="majorHAnsi" w:cstheme="majorBidi"/>
      <w:color w:val="8DC03F" w:themeColor="accent1"/>
      <w:sz w:val="96"/>
      <w:szCs w:val="52"/>
    </w:rPr>
  </w:style>
  <w:style w:type="paragraph" w:styleId="Subtitle">
    <w:name w:val="Subtitle"/>
    <w:basedOn w:val="Normal"/>
    <w:next w:val="Normal"/>
    <w:link w:val="SubtitleChar"/>
    <w:rsid w:val="007A61FD"/>
    <w:pPr>
      <w:numPr>
        <w:ilvl w:val="1"/>
      </w:numPr>
      <w:spacing w:after="0" w:line="600" w:lineRule="exact"/>
    </w:pPr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SubtitleChar">
    <w:name w:val="Subtitle Char"/>
    <w:basedOn w:val="DefaultParagraphFont"/>
    <w:link w:val="Subtitle"/>
    <w:rsid w:val="007A61FD"/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Heading3Char">
    <w:name w:val="Heading 3 Char"/>
    <w:basedOn w:val="DefaultParagraphFont"/>
    <w:link w:val="Heading3"/>
    <w:rsid w:val="00DB4738"/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paragraph" w:styleId="BlockText">
    <w:name w:val="Block Text"/>
    <w:basedOn w:val="Normal"/>
    <w:rsid w:val="00971C41"/>
    <w:pPr>
      <w:spacing w:after="0"/>
    </w:pPr>
    <w:rPr>
      <w:rFonts w:eastAsiaTheme="minorEastAsia"/>
      <w:b/>
      <w:iCs/>
      <w:color w:val="7F7F7F" w:themeColor="text1" w:themeTint="80"/>
      <w:sz w:val="18"/>
    </w:rPr>
  </w:style>
  <w:style w:type="paragraph" w:customStyle="1" w:styleId="Contact">
    <w:name w:val="Contact"/>
    <w:basedOn w:val="Normal"/>
    <w:qFormat/>
    <w:rsid w:val="00DB4738"/>
    <w:pPr>
      <w:spacing w:after="0"/>
    </w:pPr>
    <w:rPr>
      <w:sz w:val="16"/>
    </w:rPr>
  </w:style>
  <w:style w:type="character" w:styleId="Hyperlink">
    <w:name w:val="Hyperlink"/>
    <w:basedOn w:val="DefaultParagraphFont"/>
    <w:uiPriority w:val="99"/>
    <w:rsid w:val="002D5928"/>
    <w:rPr>
      <w:color w:val="B3D56C" w:themeColor="hyperlink"/>
      <w:u w:val="single"/>
    </w:rPr>
  </w:style>
  <w:style w:type="paragraph" w:styleId="NoSpacing">
    <w:name w:val="No Spacing"/>
    <w:uiPriority w:val="1"/>
    <w:qFormat/>
    <w:rsid w:val="005A3753"/>
    <w:pPr>
      <w:spacing w:after="0"/>
    </w:pPr>
    <w:rPr>
      <w:sz w:val="22"/>
      <w:szCs w:val="22"/>
    </w:rPr>
  </w:style>
  <w:style w:type="character" w:styleId="FollowedHyperlink">
    <w:name w:val="FollowedHyperlink"/>
    <w:basedOn w:val="DefaultParagraphFont"/>
    <w:rsid w:val="005A3753"/>
    <w:rPr>
      <w:color w:val="BBB8A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Bitterrootmassage.com" TargetMode="External"/><Relationship Id="rId7" Type="http://schemas.openxmlformats.org/officeDocument/2006/relationships/hyperlink" Target="http://www.Bitterrootmassage.com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Data%20Sheet%20Brochure.dotx" TargetMode="External"/></Relationships>
</file>

<file path=word/theme/theme1.xml><?xml version="1.0" encoding="utf-8"?>
<a:theme xmlns:a="http://schemas.openxmlformats.org/drawingml/2006/main" name="Data Sheet Brochure">
  <a:themeElements>
    <a:clrScheme name="Data Sheet Brochure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8DC03F"/>
      </a:accent1>
      <a:accent2>
        <a:srgbClr val="C4DB99"/>
      </a:accent2>
      <a:accent3>
        <a:srgbClr val="AEA9C0"/>
      </a:accent3>
      <a:accent4>
        <a:srgbClr val="484682"/>
      </a:accent4>
      <a:accent5>
        <a:srgbClr val="F99F23"/>
      </a:accent5>
      <a:accent6>
        <a:srgbClr val="BDB9A9"/>
      </a:accent6>
      <a:hlink>
        <a:srgbClr val="B3D56C"/>
      </a:hlink>
      <a:folHlink>
        <a:srgbClr val="BBB8AF"/>
      </a:folHlink>
    </a:clrScheme>
    <a:fontScheme name="Data Sheet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Data Sheet 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Data Sheet Brochure.dotx</Template>
  <TotalTime>6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Durgin</dc:creator>
  <cp:keywords/>
  <dc:description/>
  <cp:lastModifiedBy>Carolyn Durgin</cp:lastModifiedBy>
  <cp:revision>4</cp:revision>
  <cp:lastPrinted>2017-08-30T15:07:00Z</cp:lastPrinted>
  <dcterms:created xsi:type="dcterms:W3CDTF">2017-08-31T15:09:00Z</dcterms:created>
  <dcterms:modified xsi:type="dcterms:W3CDTF">2017-08-31T15:14:00Z</dcterms:modified>
  <cp:category/>
</cp:coreProperties>
</file>